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C1D" w:rsidRDefault="009B4C1D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МБУ ДО </w:t>
      </w:r>
    </w:p>
    <w:p w:rsidR="009B4C1D" w:rsidRDefault="009B4C1D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«Центр детского творчества»</w:t>
      </w:r>
    </w:p>
    <w:p w:rsidR="009B4C1D" w:rsidRDefault="009B4C1D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Нурлатского МР РТ</w:t>
      </w:r>
    </w:p>
    <w:p w:rsidR="009B4C1D" w:rsidRDefault="009B4C1D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Мельниковой Г.В. 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B704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– согласие</w:t>
      </w:r>
    </w:p>
    <w:p w:rsidR="009B4C1D" w:rsidRDefault="009B4C1D" w:rsidP="00B70479">
      <w:pPr>
        <w:jc w:val="center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(ФИО родителя) согласна на электронное и дистанционное обучение моего ребенка (ФИО ребенка) в объединении «_________________________» с  6 апреля 2020 г.</w:t>
      </w: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Подпись_____________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Pr="002B7039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sectPr w:rsidR="009B4C1D" w:rsidRPr="002B7039" w:rsidSect="009B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039"/>
    <w:rsid w:val="002B7039"/>
    <w:rsid w:val="009B44C8"/>
    <w:rsid w:val="009B4C1D"/>
    <w:rsid w:val="00B70479"/>
    <w:rsid w:val="00DC5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4C8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46</Words>
  <Characters>264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ДЮЦ</cp:lastModifiedBy>
  <cp:revision>4</cp:revision>
  <dcterms:created xsi:type="dcterms:W3CDTF">2020-04-07T12:40:00Z</dcterms:created>
  <dcterms:modified xsi:type="dcterms:W3CDTF">2020-04-07T12:48:00Z</dcterms:modified>
</cp:coreProperties>
</file>